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7C8" w:rsidRDefault="009367C8">
      <w:pPr>
        <w:rPr>
          <w:noProof/>
          <w:lang w:eastAsia="cs-CZ"/>
        </w:rPr>
      </w:pPr>
      <w:bookmarkStart w:id="0" w:name="_GoBack"/>
      <w:r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s1026" type="#_x0000_t75" style="position:absolute;margin-left:0;margin-top:-.35pt;width:653pt;height:439.5pt;z-index:251658240;visibility:visible;mso-position-horizontal:center;mso-position-horizontal-relative:margin">
            <v:imagedata r:id="rId4" o:title="" croptop="11155f" cropbottom="13851f" cropleft="-732f" cropright="32381f"/>
            <w10:wrap anchorx="margin"/>
          </v:shape>
        </w:pict>
      </w:r>
      <w:bookmarkEnd w:id="0"/>
    </w:p>
    <w:p w:rsidR="009367C8" w:rsidRDefault="009367C8"/>
    <w:sectPr w:rsidR="009367C8" w:rsidSect="008D04B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04BC"/>
    <w:rsid w:val="0028681E"/>
    <w:rsid w:val="00635BC0"/>
    <w:rsid w:val="006C202E"/>
    <w:rsid w:val="00723181"/>
    <w:rsid w:val="00831D88"/>
    <w:rsid w:val="008D04BC"/>
    <w:rsid w:val="00936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BC0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0</Words>
  <Characters>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cp:keywords/>
  <dc:description/>
  <cp:lastModifiedBy>Dana Bláhová</cp:lastModifiedBy>
  <cp:revision>2</cp:revision>
  <cp:lastPrinted>2017-01-06T12:48:00Z</cp:lastPrinted>
  <dcterms:created xsi:type="dcterms:W3CDTF">2017-01-06T14:23:00Z</dcterms:created>
  <dcterms:modified xsi:type="dcterms:W3CDTF">2017-01-06T14:23:00Z</dcterms:modified>
</cp:coreProperties>
</file>