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B7E60" w14:textId="77777777" w:rsidR="00F57386" w:rsidRDefault="000B23BE">
      <w:bookmarkStart w:id="0" w:name="_GoBack"/>
      <w:bookmarkEnd w:id="0"/>
      <w:r>
        <w:rPr>
          <w:noProof/>
        </w:rPr>
        <w:drawing>
          <wp:inline distT="0" distB="0" distL="0" distR="0" wp14:anchorId="4DAC2050" wp14:editId="5F607C12">
            <wp:extent cx="7655301" cy="6929341"/>
            <wp:effectExtent l="0" t="0" r="2799" b="4859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 l="9971" r="58953"/>
                    <a:stretch>
                      <a:fillRect/>
                    </a:stretch>
                  </pic:blipFill>
                  <pic:spPr>
                    <a:xfrm>
                      <a:off x="0" y="0"/>
                      <a:ext cx="7655301" cy="692934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sectPr w:rsidR="00F57386">
      <w:pgSz w:w="16838" w:h="11906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18F860" w14:textId="77777777" w:rsidR="000B23BE" w:rsidRDefault="000B23BE">
      <w:pPr>
        <w:spacing w:after="0" w:line="240" w:lineRule="auto"/>
      </w:pPr>
      <w:r>
        <w:separator/>
      </w:r>
    </w:p>
  </w:endnote>
  <w:endnote w:type="continuationSeparator" w:id="0">
    <w:p w14:paraId="46450190" w14:textId="77777777" w:rsidR="000B23BE" w:rsidRDefault="000B2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36273D" w14:textId="77777777" w:rsidR="000B23BE" w:rsidRDefault="000B23B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627C104" w14:textId="77777777" w:rsidR="000B23BE" w:rsidRDefault="000B23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57386"/>
    <w:rsid w:val="000B23BE"/>
    <w:rsid w:val="00916196"/>
    <w:rsid w:val="00F5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8915E"/>
  <w15:docId w15:val="{7AD1EE0E-FE7E-439F-81F0-912E2FF5F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</dc:creator>
  <dc:description/>
  <cp:lastModifiedBy> </cp:lastModifiedBy>
  <cp:revision>2</cp:revision>
  <dcterms:created xsi:type="dcterms:W3CDTF">2019-01-24T15:59:00Z</dcterms:created>
  <dcterms:modified xsi:type="dcterms:W3CDTF">2019-01-24T15:59:00Z</dcterms:modified>
</cp:coreProperties>
</file>