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E3730" w14:textId="77777777" w:rsidR="00527F11" w:rsidRDefault="009221DC">
      <w:pPr>
        <w:pStyle w:val="ListParagraph"/>
        <w:numPr>
          <w:ilvl w:val="0"/>
          <w:numId w:val="1"/>
        </w:numPr>
      </w:pPr>
      <w:bookmarkStart w:id="0" w:name="_GoBack"/>
      <w:bookmarkEnd w:id="0"/>
      <w:r>
        <w:rPr>
          <w:noProof/>
        </w:rPr>
        <w:drawing>
          <wp:inline distT="0" distB="0" distL="0" distR="0" wp14:anchorId="13FBB414" wp14:editId="3A381E9C">
            <wp:extent cx="8611700" cy="6443886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 l="10777" t="11606" r="59935" b="10483"/>
                    <a:stretch>
                      <a:fillRect/>
                    </a:stretch>
                  </pic:blipFill>
                  <pic:spPr>
                    <a:xfrm>
                      <a:off x="0" y="0"/>
                      <a:ext cx="8611700" cy="644388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6C80F32" w14:textId="77777777" w:rsidR="00527F11" w:rsidRDefault="009221DC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w:drawing>
          <wp:inline distT="0" distB="0" distL="0" distR="0" wp14:anchorId="15FB1B1E" wp14:editId="5D4C1C92">
            <wp:extent cx="7937010" cy="6730157"/>
            <wp:effectExtent l="0" t="0" r="6840" b="0"/>
            <wp:docPr id="2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 l="11607" t="12386" r="60345" b="3057"/>
                    <a:stretch>
                      <a:fillRect/>
                    </a:stretch>
                  </pic:blipFill>
                  <pic:spPr>
                    <a:xfrm>
                      <a:off x="0" y="0"/>
                      <a:ext cx="7937010" cy="673015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527F11">
      <w:pgSz w:w="16838" w:h="11906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B1973" w14:textId="77777777" w:rsidR="009221DC" w:rsidRDefault="009221DC">
      <w:pPr>
        <w:spacing w:after="0" w:line="240" w:lineRule="auto"/>
      </w:pPr>
      <w:r>
        <w:separator/>
      </w:r>
    </w:p>
  </w:endnote>
  <w:endnote w:type="continuationSeparator" w:id="0">
    <w:p w14:paraId="100B7475" w14:textId="77777777" w:rsidR="009221DC" w:rsidRDefault="00922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A4809D" w14:textId="77777777" w:rsidR="009221DC" w:rsidRDefault="009221D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22B9B9F" w14:textId="77777777" w:rsidR="009221DC" w:rsidRDefault="00922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.75pt;height:.75pt" o:bullet="t">
        <v:imagedata r:id="rId1" o:title=""/>
      </v:shape>
    </w:pict>
  </w:numPicBullet>
  <w:abstractNum w:abstractNumId="0" w15:restartNumberingAfterBreak="0">
    <w:nsid w:val="3F8F108E"/>
    <w:multiLevelType w:val="multilevel"/>
    <w:tmpl w:val="BA92FBFA"/>
    <w:lvl w:ilvl="0">
      <w:numFmt w:val="bullet"/>
      <w:lvlText w:val=""/>
      <w:lvlPicBulletId w:val="0"/>
      <w:lvlJc w:val="left"/>
      <w:pPr>
        <w:ind w:left="720" w:hanging="360"/>
      </w:pPr>
      <w:rPr>
        <w:rFonts w:hAnsi="Symbol" w:hint="default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27F11"/>
    <w:rsid w:val="004856A8"/>
    <w:rsid w:val="00527F11"/>
    <w:rsid w:val="005D004E"/>
    <w:rsid w:val="0092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E4B5B"/>
  <w15:docId w15:val="{C00979DD-FA35-495A-A9AF-C922AF08B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</dc:creator>
  <dc:description/>
  <cp:lastModifiedBy> </cp:lastModifiedBy>
  <cp:revision>2</cp:revision>
  <dcterms:created xsi:type="dcterms:W3CDTF">2019-01-10T15:39:00Z</dcterms:created>
  <dcterms:modified xsi:type="dcterms:W3CDTF">2019-01-10T15:39:00Z</dcterms:modified>
</cp:coreProperties>
</file>